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9FC" w:rsidRDefault="00D549FC" w:rsidP="00E82573">
      <w:pPr>
        <w:rPr>
          <w:rFonts w:ascii="Times New Roman" w:hAnsi="Times New Roman"/>
          <w:sz w:val="28"/>
          <w:szCs w:val="28"/>
        </w:rPr>
      </w:pPr>
    </w:p>
    <w:p w:rsidR="005B5AEF" w:rsidRDefault="005B5AEF" w:rsidP="00E82573">
      <w:pPr>
        <w:rPr>
          <w:rFonts w:ascii="Times New Roman" w:hAnsi="Times New Roman"/>
          <w:sz w:val="28"/>
          <w:szCs w:val="28"/>
        </w:rPr>
      </w:pPr>
    </w:p>
    <w:p w:rsidR="005B5AEF" w:rsidRDefault="005B5AEF" w:rsidP="00E825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Табличек – 30 шт.</w:t>
      </w:r>
    </w:p>
    <w:p w:rsidR="005B5AEF" w:rsidRDefault="005B5AEF" w:rsidP="00E825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Этикеток – 100 шт.</w:t>
      </w:r>
      <w:bookmarkStart w:id="0" w:name="_GoBack"/>
      <w:bookmarkEnd w:id="0"/>
    </w:p>
    <w:p w:rsidR="00D549FC" w:rsidRDefault="00D549FC" w:rsidP="00E82573">
      <w:pPr>
        <w:rPr>
          <w:rFonts w:ascii="Times New Roman" w:hAnsi="Times New Roman"/>
          <w:sz w:val="28"/>
          <w:szCs w:val="28"/>
        </w:rPr>
      </w:pPr>
    </w:p>
    <w:p w:rsidR="00D549FC" w:rsidRDefault="00D549FC" w:rsidP="00E82573">
      <w:pPr>
        <w:rPr>
          <w:rFonts w:ascii="Times New Roman" w:hAnsi="Times New Roman"/>
          <w:sz w:val="28"/>
          <w:szCs w:val="28"/>
        </w:rPr>
      </w:pPr>
    </w:p>
    <w:p w:rsidR="00D549FC" w:rsidRDefault="00D549FC" w:rsidP="00E82573">
      <w:pPr>
        <w:rPr>
          <w:rFonts w:ascii="Times New Roman" w:hAnsi="Times New Roman"/>
          <w:sz w:val="28"/>
          <w:szCs w:val="28"/>
        </w:rPr>
      </w:pPr>
    </w:p>
    <w:p w:rsidR="00D549FC" w:rsidRDefault="00D549FC" w:rsidP="00E82573">
      <w:pPr>
        <w:rPr>
          <w:rFonts w:ascii="Times New Roman" w:hAnsi="Times New Roman"/>
          <w:sz w:val="28"/>
          <w:szCs w:val="28"/>
        </w:rPr>
      </w:pPr>
    </w:p>
    <w:p w:rsidR="00D549FC" w:rsidRDefault="00D549FC" w:rsidP="00E82573">
      <w:pPr>
        <w:rPr>
          <w:rFonts w:ascii="Times New Roman" w:hAnsi="Times New Roman"/>
          <w:sz w:val="28"/>
          <w:szCs w:val="28"/>
        </w:rPr>
      </w:pPr>
    </w:p>
    <w:p w:rsidR="00D549FC" w:rsidRDefault="00D549FC" w:rsidP="00E82573">
      <w:pPr>
        <w:rPr>
          <w:rFonts w:ascii="Times New Roman" w:hAnsi="Times New Roman"/>
          <w:sz w:val="28"/>
          <w:szCs w:val="28"/>
        </w:rPr>
      </w:pPr>
    </w:p>
    <w:p w:rsidR="00D549FC" w:rsidRDefault="00D549FC" w:rsidP="00E82573">
      <w:pPr>
        <w:rPr>
          <w:rFonts w:ascii="Times New Roman" w:hAnsi="Times New Roman"/>
          <w:sz w:val="28"/>
          <w:szCs w:val="28"/>
        </w:rPr>
      </w:pPr>
    </w:p>
    <w:p w:rsidR="00152C3F" w:rsidRDefault="00E82573" w:rsidP="00E82573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Исп.А.Н.Павлов</w:t>
      </w:r>
    </w:p>
    <w:p w:rsidR="00E82573" w:rsidRPr="00E82573" w:rsidRDefault="00E82573" w:rsidP="00E82573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Тел. (812) 435-23-59</w:t>
      </w:r>
    </w:p>
    <w:sectPr w:rsidR="00E82573" w:rsidRPr="00E82573" w:rsidSect="009F2E11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851" w:right="851" w:bottom="1702" w:left="1701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3A40" w:rsidRDefault="008A3A40" w:rsidP="001B3B40">
      <w:r>
        <w:separator/>
      </w:r>
    </w:p>
  </w:endnote>
  <w:endnote w:type="continuationSeparator" w:id="0">
    <w:p w:rsidR="008A3A40" w:rsidRDefault="008A3A40" w:rsidP="001B3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69D2" w:rsidRDefault="00D569D2">
    <w:pPr>
      <w:pStyle w:val="a5"/>
    </w:pPr>
    <w:r>
      <w:rPr>
        <w:noProof/>
        <w:sz w:val="16"/>
        <w:szCs w:val="16"/>
        <w:lang w:eastAsia="ru-RU"/>
      </w:rPr>
      <w:drawing>
        <wp:inline distT="0" distB="0" distL="0" distR="0" wp14:anchorId="2F018E76" wp14:editId="69C31E7B">
          <wp:extent cx="5939790" cy="775970"/>
          <wp:effectExtent l="19050" t="0" r="3810" b="0"/>
          <wp:docPr id="4" name="Рисунок 3" descr="Подвал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Подвал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39790" cy="7759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569D2" w:rsidRPr="002C2C00" w:rsidRDefault="00D569D2">
    <w:pPr>
      <w:pStyle w:val="a5"/>
    </w:pPr>
  </w:p>
  <w:p w:rsidR="00D569D2" w:rsidRPr="002C2C00" w:rsidRDefault="00D569D2">
    <w:pPr>
      <w:pStyle w:val="a5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69D2" w:rsidRDefault="00D569D2">
    <w:pPr>
      <w:pStyle w:val="a5"/>
    </w:pPr>
    <w:r>
      <w:rPr>
        <w:noProof/>
        <w:lang w:eastAsia="ru-RU"/>
      </w:rPr>
      <w:drawing>
        <wp:inline distT="0" distB="0" distL="0" distR="0" wp14:anchorId="18444CAE" wp14:editId="0F3E6D1B">
          <wp:extent cx="5939790" cy="775970"/>
          <wp:effectExtent l="19050" t="0" r="3810" b="0"/>
          <wp:docPr id="6" name="Рисунок 6" descr="Подвал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Подвал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39790" cy="7759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569D2" w:rsidRDefault="00D569D2">
    <w:pPr>
      <w:pStyle w:val="a5"/>
    </w:pPr>
  </w:p>
  <w:p w:rsidR="00D569D2" w:rsidRPr="00762466" w:rsidRDefault="00D569D2">
    <w:pPr>
      <w:pStyle w:val="a5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3A40" w:rsidRDefault="008A3A40" w:rsidP="001B3B40">
      <w:r>
        <w:separator/>
      </w:r>
    </w:p>
  </w:footnote>
  <w:footnote w:type="continuationSeparator" w:id="0">
    <w:p w:rsidR="008A3A40" w:rsidRDefault="008A3A40" w:rsidP="001B3B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69D2" w:rsidRDefault="008A3A4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36015" o:spid="_x0000_s2053" type="#_x0000_t75" style="position:absolute;margin-left:0;margin-top:0;width:467.65pt;height:725.05pt;z-index:-251658752;mso-position-horizontal:center;mso-position-horizontal-relative:margin;mso-position-vertical:center;mso-position-vertical-relative:margin" o:allowincell="f">
          <v:imagedata r:id="rId1" o:title="Фирменный бланк_новый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32357591"/>
      <w:docPartObj>
        <w:docPartGallery w:val="Page Numbers (Top of Page)"/>
        <w:docPartUnique/>
      </w:docPartObj>
    </w:sdtPr>
    <w:sdtEndPr/>
    <w:sdtContent>
      <w:p w:rsidR="00D569D2" w:rsidRDefault="00D569D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0799">
          <w:rPr>
            <w:noProof/>
          </w:rPr>
          <w:t>2</w:t>
        </w:r>
        <w:r>
          <w:fldChar w:fldCharType="end"/>
        </w:r>
      </w:p>
    </w:sdtContent>
  </w:sdt>
  <w:p w:rsidR="00D569D2" w:rsidRDefault="00D569D2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69D2" w:rsidRDefault="00D569D2">
    <w:pPr>
      <w:pStyle w:val="a3"/>
      <w:rPr>
        <w:sz w:val="16"/>
        <w:szCs w:val="16"/>
      </w:rPr>
    </w:pPr>
  </w:p>
  <w:p w:rsidR="00D569D2" w:rsidRPr="00762466" w:rsidRDefault="00D569D2">
    <w:pPr>
      <w:pStyle w:val="a3"/>
      <w:rPr>
        <w:sz w:val="16"/>
        <w:szCs w:val="16"/>
      </w:rPr>
    </w:pPr>
  </w:p>
  <w:p w:rsidR="00D569D2" w:rsidRDefault="00D569D2">
    <w:pPr>
      <w:pStyle w:val="a3"/>
    </w:pPr>
    <w:r>
      <w:rPr>
        <w:noProof/>
        <w:lang w:eastAsia="ru-RU"/>
      </w:rPr>
      <w:drawing>
        <wp:inline distT="0" distB="0" distL="0" distR="0" wp14:anchorId="7D7537CF" wp14:editId="14EB0C51">
          <wp:extent cx="5939790" cy="2668905"/>
          <wp:effectExtent l="19050" t="0" r="3810" b="0"/>
          <wp:docPr id="5" name="Рисунок 5" descr="Шапка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Шапка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39790" cy="2668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C15B7"/>
    <w:multiLevelType w:val="hybridMultilevel"/>
    <w:tmpl w:val="8EA0023E"/>
    <w:lvl w:ilvl="0" w:tplc="64EC2FF8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B40"/>
    <w:rsid w:val="000820EF"/>
    <w:rsid w:val="00095AC4"/>
    <w:rsid w:val="000B1EC2"/>
    <w:rsid w:val="000C3C9B"/>
    <w:rsid w:val="000C6365"/>
    <w:rsid w:val="000F5BB6"/>
    <w:rsid w:val="00136067"/>
    <w:rsid w:val="00152C3F"/>
    <w:rsid w:val="0016503E"/>
    <w:rsid w:val="00196414"/>
    <w:rsid w:val="001B3B40"/>
    <w:rsid w:val="001B6362"/>
    <w:rsid w:val="001C3FCE"/>
    <w:rsid w:val="001D6375"/>
    <w:rsid w:val="001E292E"/>
    <w:rsid w:val="00274AF3"/>
    <w:rsid w:val="00276380"/>
    <w:rsid w:val="002B0DC2"/>
    <w:rsid w:val="002B5699"/>
    <w:rsid w:val="002C2C00"/>
    <w:rsid w:val="002E79E3"/>
    <w:rsid w:val="003152F9"/>
    <w:rsid w:val="00366E66"/>
    <w:rsid w:val="00382CE2"/>
    <w:rsid w:val="00384D98"/>
    <w:rsid w:val="00417E63"/>
    <w:rsid w:val="004443C5"/>
    <w:rsid w:val="004B0CF7"/>
    <w:rsid w:val="00531616"/>
    <w:rsid w:val="00591666"/>
    <w:rsid w:val="00595348"/>
    <w:rsid w:val="005B5AEF"/>
    <w:rsid w:val="005E6DB2"/>
    <w:rsid w:val="006062C4"/>
    <w:rsid w:val="006553FE"/>
    <w:rsid w:val="006B72BD"/>
    <w:rsid w:val="00762466"/>
    <w:rsid w:val="007636E2"/>
    <w:rsid w:val="007747A3"/>
    <w:rsid w:val="00791200"/>
    <w:rsid w:val="007A38FB"/>
    <w:rsid w:val="007B12E8"/>
    <w:rsid w:val="00883257"/>
    <w:rsid w:val="00895637"/>
    <w:rsid w:val="008966A3"/>
    <w:rsid w:val="008A3A40"/>
    <w:rsid w:val="009107D9"/>
    <w:rsid w:val="00967A60"/>
    <w:rsid w:val="00982C3F"/>
    <w:rsid w:val="009F2E11"/>
    <w:rsid w:val="00A325B3"/>
    <w:rsid w:val="00A43BE4"/>
    <w:rsid w:val="00AC35E0"/>
    <w:rsid w:val="00B20646"/>
    <w:rsid w:val="00B55446"/>
    <w:rsid w:val="00B60FFC"/>
    <w:rsid w:val="00B938A6"/>
    <w:rsid w:val="00BC53FB"/>
    <w:rsid w:val="00BD7079"/>
    <w:rsid w:val="00BF1D46"/>
    <w:rsid w:val="00C36721"/>
    <w:rsid w:val="00C570E3"/>
    <w:rsid w:val="00C61B41"/>
    <w:rsid w:val="00CA505E"/>
    <w:rsid w:val="00D060AC"/>
    <w:rsid w:val="00D549FC"/>
    <w:rsid w:val="00D55667"/>
    <w:rsid w:val="00D569D2"/>
    <w:rsid w:val="00D572A8"/>
    <w:rsid w:val="00DB1459"/>
    <w:rsid w:val="00DE4FB7"/>
    <w:rsid w:val="00E42EB5"/>
    <w:rsid w:val="00E43DE8"/>
    <w:rsid w:val="00E80799"/>
    <w:rsid w:val="00E82573"/>
    <w:rsid w:val="00E84F2A"/>
    <w:rsid w:val="00F06090"/>
    <w:rsid w:val="00F4294F"/>
    <w:rsid w:val="00F44CDF"/>
    <w:rsid w:val="00F62C4F"/>
    <w:rsid w:val="00FC0373"/>
    <w:rsid w:val="00FC3756"/>
    <w:rsid w:val="00FD0A6E"/>
    <w:rsid w:val="00FE6776"/>
    <w:rsid w:val="00FF4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485582DD"/>
  <w15:docId w15:val="{A04CAF87-48AA-4D0D-ACCE-D534F66C5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3B40"/>
    <w:pPr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3B4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4">
    <w:name w:val="Верхний колонтитул Знак"/>
    <w:basedOn w:val="a0"/>
    <w:link w:val="a3"/>
    <w:uiPriority w:val="99"/>
    <w:rsid w:val="001B3B40"/>
  </w:style>
  <w:style w:type="paragraph" w:styleId="a5">
    <w:name w:val="footer"/>
    <w:basedOn w:val="a"/>
    <w:link w:val="a6"/>
    <w:uiPriority w:val="99"/>
    <w:unhideWhenUsed/>
    <w:rsid w:val="001B3B4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6">
    <w:name w:val="Нижний колонтитул Знак"/>
    <w:basedOn w:val="a0"/>
    <w:link w:val="a5"/>
    <w:uiPriority w:val="99"/>
    <w:rsid w:val="001B3B40"/>
  </w:style>
  <w:style w:type="paragraph" w:styleId="a7">
    <w:name w:val="Balloon Text"/>
    <w:basedOn w:val="a"/>
    <w:link w:val="a8"/>
    <w:uiPriority w:val="99"/>
    <w:semiHidden/>
    <w:unhideWhenUsed/>
    <w:rsid w:val="001B3B40"/>
    <w:rPr>
      <w:rFonts w:ascii="Tahoma" w:eastAsiaTheme="minorHAnsi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3B4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76380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FF477B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152C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A7A66-641A-43B4-A70E-B4D1175E7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A6177409</Template>
  <TotalTime>1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vs.Designer - 2</dc:creator>
  <cp:lastModifiedBy>Павлов Александр Николаевич</cp:lastModifiedBy>
  <cp:revision>2</cp:revision>
  <cp:lastPrinted>2022-03-15T12:14:00Z</cp:lastPrinted>
  <dcterms:created xsi:type="dcterms:W3CDTF">2022-04-04T06:01:00Z</dcterms:created>
  <dcterms:modified xsi:type="dcterms:W3CDTF">2022-04-04T06:01:00Z</dcterms:modified>
</cp:coreProperties>
</file>